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600"/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2556"/>
      </w:tblGrid>
      <w:tr w:rsidR="00E6517F" w:rsidRPr="00E6517F" w14:paraId="7D021DD1" w14:textId="77777777" w:rsidTr="00033963">
        <w:trPr>
          <w:trHeight w:val="429"/>
        </w:trPr>
        <w:tc>
          <w:tcPr>
            <w:tcW w:w="2556" w:type="dxa"/>
            <w:tcBorders>
              <w:bottom w:val="single" w:sz="12" w:space="0" w:color="B10000" w:themeColor="background2"/>
            </w:tcBorders>
          </w:tcPr>
          <w:p w14:paraId="37F2E9DA" w14:textId="247EAB30" w:rsidR="00E6517F" w:rsidRPr="005E3AC2" w:rsidRDefault="008A6942" w:rsidP="00595FB1">
            <w:pPr>
              <w:pStyle w:val="Heading2"/>
              <w:rPr>
                <w:sz w:val="40"/>
                <w:szCs w:val="40"/>
              </w:rPr>
            </w:pPr>
            <w:r w:rsidRPr="005E3AC2">
              <w:rPr>
                <w:sz w:val="40"/>
                <w:szCs w:val="40"/>
              </w:rPr>
              <w:t>starters</w:t>
            </w:r>
          </w:p>
        </w:tc>
      </w:tr>
      <w:tr w:rsidR="006A583C" w:rsidRPr="006A583C" w14:paraId="6871C6D6" w14:textId="77777777" w:rsidTr="00033963">
        <w:trPr>
          <w:trHeight w:val="14"/>
        </w:trPr>
        <w:tc>
          <w:tcPr>
            <w:tcW w:w="2556" w:type="dxa"/>
            <w:tcBorders>
              <w:top w:val="single" w:sz="12" w:space="0" w:color="B10000" w:themeColor="background2"/>
            </w:tcBorders>
          </w:tcPr>
          <w:p w14:paraId="553EE205" w14:textId="77777777" w:rsidR="006A583C" w:rsidRPr="006A583C" w:rsidRDefault="006A583C" w:rsidP="00595FB1"/>
        </w:tc>
      </w:tr>
    </w:tbl>
    <w:p w14:paraId="3C8B910F" w14:textId="77777777" w:rsidR="001C6DBE" w:rsidRDefault="001C6DBE" w:rsidP="008A6942">
      <w:pPr>
        <w:rPr>
          <w:lang w:val="en-GB"/>
        </w:rPr>
      </w:pPr>
    </w:p>
    <w:p w14:paraId="7039730F" w14:textId="77777777" w:rsidR="001C6DBE" w:rsidRDefault="001C6DBE" w:rsidP="008A6942">
      <w:pPr>
        <w:rPr>
          <w:lang w:val="en-GB"/>
        </w:rPr>
      </w:pPr>
    </w:p>
    <w:p w14:paraId="078D6086" w14:textId="77777777" w:rsidR="001C6DBE" w:rsidRDefault="001C6DBE" w:rsidP="008A6942">
      <w:pPr>
        <w:rPr>
          <w:lang w:val="en-GB"/>
        </w:rPr>
      </w:pPr>
    </w:p>
    <w:p w14:paraId="01590B49" w14:textId="67000A05" w:rsidR="008A6942" w:rsidRPr="008A6942" w:rsidRDefault="008A6942" w:rsidP="008A6942">
      <w:pPr>
        <w:rPr>
          <w:lang w:val="en-GB"/>
        </w:rPr>
      </w:pPr>
      <w:r w:rsidRPr="008A6942">
        <w:rPr>
          <w:lang w:val="en-GB"/>
        </w:rPr>
        <w:t>Classic Prawn &amp; Crab Cocktail; baby gem lettuce, sliced apples,</w:t>
      </w:r>
    </w:p>
    <w:p w14:paraId="50129BA7" w14:textId="77777777" w:rsidR="008A6942" w:rsidRPr="008A6942" w:rsidRDefault="008A6942" w:rsidP="008A6942">
      <w:pPr>
        <w:rPr>
          <w:i/>
          <w:iCs/>
          <w:lang w:val="en-GB"/>
        </w:rPr>
      </w:pPr>
      <w:r w:rsidRPr="008A6942">
        <w:rPr>
          <w:lang w:val="en-GB"/>
        </w:rPr>
        <w:t xml:space="preserve">granary bread &amp; lemon wedge &amp; paprika dusting </w:t>
      </w:r>
      <w:r w:rsidRPr="008A6942">
        <w:rPr>
          <w:i/>
          <w:iCs/>
          <w:lang w:val="en-GB"/>
        </w:rPr>
        <w:t>(g f available)</w:t>
      </w:r>
    </w:p>
    <w:p w14:paraId="74EA2EFB" w14:textId="77777777" w:rsidR="008A6942" w:rsidRPr="008A6942" w:rsidRDefault="008A6942" w:rsidP="008A6942">
      <w:pPr>
        <w:rPr>
          <w:i/>
          <w:iCs/>
          <w:lang w:val="en-GB"/>
        </w:rPr>
      </w:pPr>
      <w:r w:rsidRPr="008A6942">
        <w:rPr>
          <w:lang w:val="en-GB"/>
        </w:rPr>
        <w:t xml:space="preserve">Christmas Pork &amp; Duck Liver Pâté; toasted brioche &amp; cranberry jelly </w:t>
      </w:r>
      <w:r w:rsidRPr="008A6942">
        <w:rPr>
          <w:i/>
          <w:iCs/>
          <w:lang w:val="en-GB"/>
        </w:rPr>
        <w:t>(g f available)</w:t>
      </w:r>
    </w:p>
    <w:p w14:paraId="57194C44" w14:textId="77777777" w:rsidR="008A6942" w:rsidRPr="008A6942" w:rsidRDefault="008A6942" w:rsidP="008A6942">
      <w:pPr>
        <w:rPr>
          <w:i/>
          <w:iCs/>
          <w:lang w:val="en-GB"/>
        </w:rPr>
      </w:pPr>
      <w:r w:rsidRPr="008A6942">
        <w:rPr>
          <w:lang w:val="en-GB"/>
        </w:rPr>
        <w:t xml:space="preserve">Breaded Camembert Rounds; cranberry dip &amp; fresh rocket </w:t>
      </w:r>
      <w:r w:rsidRPr="008A6942">
        <w:rPr>
          <w:i/>
          <w:iCs/>
          <w:lang w:val="en-GB"/>
        </w:rPr>
        <w:t>(v)</w:t>
      </w:r>
    </w:p>
    <w:p w14:paraId="008FBAED" w14:textId="77777777" w:rsidR="008A6942" w:rsidRPr="008A6942" w:rsidRDefault="008A6942" w:rsidP="008A6942">
      <w:pPr>
        <w:rPr>
          <w:i/>
          <w:iCs/>
          <w:lang w:val="en-GB"/>
        </w:rPr>
      </w:pPr>
      <w:r w:rsidRPr="008A6942">
        <w:rPr>
          <w:lang w:val="en-GB"/>
        </w:rPr>
        <w:t xml:space="preserve">Roasted Tomato &amp; Basil Soup; topped with parsnips crisps &amp; granary bread </w:t>
      </w:r>
      <w:r w:rsidRPr="008A6942">
        <w:rPr>
          <w:i/>
          <w:iCs/>
          <w:lang w:val="en-GB"/>
        </w:rPr>
        <w:t>(v)</w:t>
      </w:r>
    </w:p>
    <w:p w14:paraId="617F87CA" w14:textId="0D1F3AAC" w:rsidR="00DB6A25" w:rsidRPr="008A6942" w:rsidRDefault="008A6942" w:rsidP="008A6942">
      <w:pPr>
        <w:rPr>
          <w:i/>
          <w:iCs/>
          <w:lang w:val="en-GB"/>
        </w:rPr>
      </w:pPr>
      <w:r w:rsidRPr="008A6942">
        <w:rPr>
          <w:lang w:val="en-GB"/>
        </w:rPr>
        <w:t xml:space="preserve">Meatballs &amp; Melted Mozzarella; toasted ciabatta &amp; cranberry dip </w:t>
      </w:r>
      <w:r w:rsidRPr="008A6942">
        <w:rPr>
          <w:i/>
          <w:iCs/>
          <w:lang w:val="en-GB"/>
        </w:rPr>
        <w:t>(vegan &amp; g f 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3011"/>
      </w:tblGrid>
      <w:tr w:rsidR="006A583C" w:rsidRPr="006A583C" w14:paraId="4E4AD130" w14:textId="77777777" w:rsidTr="0059124B">
        <w:trPr>
          <w:jc w:val="center"/>
        </w:trPr>
        <w:sdt>
          <w:sdtPr>
            <w:id w:val="820004856"/>
            <w:placeholder>
              <w:docPart w:val="872A2D1C75274F9CA531D9B34B8811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748931DD" w14:textId="77777777" w:rsidR="00E6517F" w:rsidRPr="006A583C" w:rsidRDefault="002B2BD1" w:rsidP="006A583C">
                <w:pPr>
                  <w:pStyle w:val="Heading2"/>
                </w:pPr>
                <w:r w:rsidRPr="005E3AC2">
                  <w:rPr>
                    <w:sz w:val="40"/>
                    <w:szCs w:val="40"/>
                    <w:lang w:val="en-GB" w:bidi="en-GB"/>
                  </w:rPr>
                  <w:t>main course</w:t>
                </w:r>
              </w:p>
            </w:tc>
          </w:sdtContent>
        </w:sdt>
      </w:tr>
      <w:tr w:rsidR="006A583C" w:rsidRPr="006A583C" w14:paraId="0F3A8B66" w14:textId="77777777" w:rsidTr="0059124B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2747F97A" w14:textId="77777777" w:rsidR="006A583C" w:rsidRPr="006A583C" w:rsidRDefault="006A583C" w:rsidP="006A583C"/>
        </w:tc>
      </w:tr>
    </w:tbl>
    <w:p w14:paraId="1D6A4901" w14:textId="77777777" w:rsidR="008A6942" w:rsidRPr="008A6942" w:rsidRDefault="008A6942" w:rsidP="008A6942">
      <w:pPr>
        <w:rPr>
          <w:lang w:val="en-GB"/>
        </w:rPr>
      </w:pPr>
      <w:r w:rsidRPr="008A6942">
        <w:rPr>
          <w:lang w:val="en-GB"/>
        </w:rPr>
        <w:t>Traditional Roast Turkey; rosemary roast potatoes, buttered chestnut sprouts,</w:t>
      </w:r>
    </w:p>
    <w:p w14:paraId="117F7CBD" w14:textId="77777777" w:rsidR="008A6942" w:rsidRPr="008A6942" w:rsidRDefault="008A6942" w:rsidP="008A6942">
      <w:pPr>
        <w:rPr>
          <w:lang w:val="en-GB"/>
        </w:rPr>
      </w:pPr>
      <w:r w:rsidRPr="008A6942">
        <w:rPr>
          <w:lang w:val="en-GB"/>
        </w:rPr>
        <w:t>roasted baby carrots, honey roasted parsnips, braised red wine cabbage,</w:t>
      </w:r>
    </w:p>
    <w:p w14:paraId="62E11C2D" w14:textId="77777777" w:rsidR="008A6942" w:rsidRPr="008A6942" w:rsidRDefault="008A6942" w:rsidP="008A6942">
      <w:pPr>
        <w:rPr>
          <w:i/>
          <w:iCs/>
          <w:lang w:val="en-GB"/>
        </w:rPr>
      </w:pPr>
      <w:r w:rsidRPr="008A6942">
        <w:rPr>
          <w:lang w:val="en-GB"/>
        </w:rPr>
        <w:t xml:space="preserve">pig’s ‘n’ blankets, cranberry &amp; apricot stuffing &amp; turkey gravy </w:t>
      </w:r>
      <w:r w:rsidRPr="008A6942">
        <w:rPr>
          <w:i/>
          <w:iCs/>
          <w:lang w:val="en-GB"/>
        </w:rPr>
        <w:t>(g f available)</w:t>
      </w:r>
    </w:p>
    <w:p w14:paraId="7102C90E" w14:textId="77777777" w:rsidR="008A6942" w:rsidRPr="008A6942" w:rsidRDefault="008A6942" w:rsidP="008A6942">
      <w:pPr>
        <w:rPr>
          <w:lang w:val="en-GB"/>
        </w:rPr>
      </w:pPr>
      <w:r w:rsidRPr="008A6942">
        <w:rPr>
          <w:lang w:val="en-GB"/>
        </w:rPr>
        <w:t>Salmon En Croute; dauphinoise potatoes, roasted baby carrots,</w:t>
      </w:r>
    </w:p>
    <w:p w14:paraId="12E80EB5" w14:textId="77777777" w:rsidR="008A6942" w:rsidRPr="008A6942" w:rsidRDefault="008A6942" w:rsidP="008A6942">
      <w:pPr>
        <w:rPr>
          <w:lang w:val="en-GB"/>
        </w:rPr>
      </w:pPr>
      <w:r w:rsidRPr="008A6942">
        <w:rPr>
          <w:lang w:val="en-GB"/>
        </w:rPr>
        <w:t>honey roasted parsnips, &amp; creamy dill sauce</w:t>
      </w:r>
    </w:p>
    <w:p w14:paraId="6B88E987" w14:textId="77777777" w:rsidR="008A6942" w:rsidRPr="008A6942" w:rsidRDefault="008A6942" w:rsidP="008A6942">
      <w:pPr>
        <w:rPr>
          <w:lang w:val="en-GB"/>
        </w:rPr>
      </w:pPr>
      <w:r w:rsidRPr="008A6942">
        <w:rPr>
          <w:lang w:val="en-GB"/>
        </w:rPr>
        <w:t>Stuffed &amp; Rolled Pork Belly; cranberry &amp; apricot stuffing, roasted baby carrots,</w:t>
      </w:r>
    </w:p>
    <w:p w14:paraId="7E73CD96" w14:textId="77777777" w:rsidR="008A6942" w:rsidRPr="008A6942" w:rsidRDefault="008A6942" w:rsidP="008A6942">
      <w:pPr>
        <w:rPr>
          <w:i/>
          <w:iCs/>
          <w:lang w:val="en-GB"/>
        </w:rPr>
      </w:pPr>
      <w:r w:rsidRPr="008A6942">
        <w:rPr>
          <w:lang w:val="en-GB"/>
        </w:rPr>
        <w:t xml:space="preserve">honey roasted parsnips, dauphinoise potatoes, &amp; red wine jus </w:t>
      </w:r>
      <w:r w:rsidRPr="008A6942">
        <w:rPr>
          <w:i/>
          <w:iCs/>
          <w:lang w:val="en-GB"/>
        </w:rPr>
        <w:t>(g f )</w:t>
      </w:r>
    </w:p>
    <w:p w14:paraId="3BA2E2E9" w14:textId="77777777" w:rsidR="008A6942" w:rsidRPr="008A6942" w:rsidRDefault="008A6942" w:rsidP="008A6942">
      <w:pPr>
        <w:rPr>
          <w:lang w:val="en-GB"/>
        </w:rPr>
      </w:pPr>
      <w:r w:rsidRPr="008A6942">
        <w:rPr>
          <w:lang w:val="en-GB"/>
        </w:rPr>
        <w:t>Cranberry Glazed Ham; potato rosti, bubble &amp; squeak &amp; cranberry dip</w:t>
      </w:r>
    </w:p>
    <w:p w14:paraId="72E7E261" w14:textId="77777777" w:rsidR="008A6942" w:rsidRPr="008A6942" w:rsidRDefault="008A6942" w:rsidP="008A6942">
      <w:pPr>
        <w:rPr>
          <w:i/>
          <w:iCs/>
          <w:lang w:val="en-GB"/>
        </w:rPr>
      </w:pPr>
      <w:r w:rsidRPr="008A6942">
        <w:rPr>
          <w:lang w:val="en-GB"/>
        </w:rPr>
        <w:t xml:space="preserve">Stuffed Butternut with Peppers Basil &amp; Breadcrumbs; side salad </w:t>
      </w:r>
      <w:r w:rsidRPr="008A6942">
        <w:rPr>
          <w:i/>
          <w:iCs/>
          <w:lang w:val="en-GB"/>
        </w:rPr>
        <w:t>(vegan &amp; g f 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1867"/>
      </w:tblGrid>
      <w:tr w:rsidR="00E6517F" w:rsidRPr="00E6517F" w14:paraId="62F72150" w14:textId="77777777" w:rsidTr="006A583C">
        <w:trPr>
          <w:jc w:val="center"/>
        </w:trPr>
        <w:sdt>
          <w:sdtPr>
            <w:id w:val="372047987"/>
            <w:placeholder>
              <w:docPart w:val="D58AE93B321B4469B12FB29D0E0544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5680791" w14:textId="77777777" w:rsidR="00E6517F" w:rsidRPr="00E6517F" w:rsidRDefault="002B2BD1" w:rsidP="002B2BD1">
                <w:pPr>
                  <w:pStyle w:val="Heading2"/>
                </w:pPr>
                <w:r w:rsidRPr="005E3AC2">
                  <w:rPr>
                    <w:sz w:val="40"/>
                    <w:szCs w:val="40"/>
                    <w:lang w:val="en-GB" w:bidi="en-GB"/>
                  </w:rPr>
                  <w:t>Dessert</w:t>
                </w:r>
              </w:p>
            </w:tc>
          </w:sdtContent>
        </w:sdt>
      </w:tr>
      <w:tr w:rsidR="006A583C" w:rsidRPr="006A583C" w14:paraId="6A36ACE3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3DC5D986" w14:textId="77777777" w:rsidR="006A583C" w:rsidRPr="006A583C" w:rsidRDefault="006A583C" w:rsidP="006A583C"/>
        </w:tc>
      </w:tr>
    </w:tbl>
    <w:p w14:paraId="7634BA39" w14:textId="77777777" w:rsidR="008A6942" w:rsidRPr="008A6942" w:rsidRDefault="008A6942" w:rsidP="008A6942">
      <w:pPr>
        <w:rPr>
          <w:lang w:val="en-GB"/>
        </w:rPr>
      </w:pPr>
      <w:r w:rsidRPr="008A6942">
        <w:rPr>
          <w:lang w:val="en-GB"/>
        </w:rPr>
        <w:t>Classic Harveys Christmas Pudding; brandy sauce</w:t>
      </w:r>
    </w:p>
    <w:p w14:paraId="5FD924A0" w14:textId="77777777" w:rsidR="008A6942" w:rsidRPr="008A6942" w:rsidRDefault="008A6942" w:rsidP="008A6942">
      <w:pPr>
        <w:rPr>
          <w:lang w:val="en-GB"/>
        </w:rPr>
      </w:pPr>
      <w:r w:rsidRPr="008A6942">
        <w:rPr>
          <w:lang w:val="en-GB"/>
        </w:rPr>
        <w:t>Sherry Trifle Cheesecake; fruit compote</w:t>
      </w:r>
    </w:p>
    <w:p w14:paraId="285EFB26" w14:textId="77777777" w:rsidR="008A6942" w:rsidRPr="008A6942" w:rsidRDefault="008A6942" w:rsidP="008A6942">
      <w:pPr>
        <w:rPr>
          <w:i/>
          <w:iCs/>
          <w:lang w:val="en-GB"/>
        </w:rPr>
      </w:pPr>
      <w:r w:rsidRPr="008A6942">
        <w:rPr>
          <w:lang w:val="en-GB"/>
        </w:rPr>
        <w:t xml:space="preserve">Christmas Sticky Toffee Pudding; salted caramel ice-cream </w:t>
      </w:r>
      <w:r w:rsidRPr="008A6942">
        <w:rPr>
          <w:i/>
          <w:iCs/>
          <w:lang w:val="en-GB"/>
        </w:rPr>
        <w:t>(g f )</w:t>
      </w:r>
    </w:p>
    <w:p w14:paraId="5ED59F4B" w14:textId="756EDBF3" w:rsidR="008A6942" w:rsidRPr="008A6942" w:rsidRDefault="008A6942" w:rsidP="008A6942">
      <w:pPr>
        <w:rPr>
          <w:i/>
          <w:iCs/>
          <w:lang w:val="en-GB"/>
        </w:rPr>
      </w:pPr>
      <w:r w:rsidRPr="008A6942">
        <w:rPr>
          <w:lang w:val="en-GB"/>
        </w:rPr>
        <w:t xml:space="preserve">Christmas Orange Tart; indulgent dark chocolate &amp; orange sorbet </w:t>
      </w:r>
      <w:r w:rsidRPr="008A6942">
        <w:rPr>
          <w:i/>
          <w:iCs/>
          <w:lang w:val="en-GB"/>
        </w:rPr>
        <w:t>(vegan &amp; g f )</w:t>
      </w:r>
    </w:p>
    <w:p w14:paraId="1F8F1185" w14:textId="4B9DABA4" w:rsidR="00DB6A25" w:rsidRDefault="00D15418" w:rsidP="00901E9C">
      <w:pPr>
        <w:jc w:val="both"/>
      </w:pPr>
      <w:r>
        <w:tab/>
      </w:r>
      <w:r>
        <w:tab/>
      </w:r>
      <w:r>
        <w:tab/>
      </w:r>
    </w:p>
    <w:p w14:paraId="5ED42EBA" w14:textId="77777777" w:rsidR="00D15418" w:rsidRDefault="00D15418" w:rsidP="00901E9C">
      <w:pPr>
        <w:jc w:val="both"/>
      </w:pPr>
    </w:p>
    <w:p w14:paraId="7A05F8D5" w14:textId="77777777" w:rsidR="00D15418" w:rsidRDefault="00D15418" w:rsidP="00901E9C">
      <w:pPr>
        <w:jc w:val="both"/>
      </w:pPr>
    </w:p>
    <w:p w14:paraId="64F0135C" w14:textId="77777777" w:rsidR="00D15418" w:rsidRDefault="00D15418" w:rsidP="00901E9C">
      <w:pPr>
        <w:jc w:val="both"/>
      </w:pPr>
    </w:p>
    <w:p w14:paraId="14539451" w14:textId="77777777" w:rsidR="00D15418" w:rsidRDefault="00D15418" w:rsidP="00901E9C">
      <w:pPr>
        <w:jc w:val="both"/>
      </w:pPr>
    </w:p>
    <w:p w14:paraId="2E16870C" w14:textId="0AF6A18C" w:rsidR="00D15418" w:rsidRDefault="003A1A9B" w:rsidP="00C50E21">
      <w:pPr>
        <w:jc w:val="right"/>
        <w:rPr>
          <w:rFonts w:asciiTheme="majorHAnsi" w:hAnsiTheme="majorHAnsi"/>
          <w:color w:val="C00000"/>
          <w:sz w:val="96"/>
          <w:szCs w:val="96"/>
          <w:u w:val="single"/>
        </w:rPr>
      </w:pPr>
      <w:r w:rsidRPr="00BE1EB7">
        <w:rPr>
          <w:rFonts w:asciiTheme="majorHAnsi" w:hAnsiTheme="majorHAnsi"/>
          <w:color w:val="C00000"/>
          <w:sz w:val="96"/>
          <w:szCs w:val="96"/>
          <w:u w:val="single"/>
        </w:rPr>
        <w:t>MENU</w:t>
      </w:r>
    </w:p>
    <w:p w14:paraId="3B360ED3" w14:textId="77777777" w:rsidR="00BE1EB7" w:rsidRPr="00253A8D" w:rsidRDefault="00BE1EB7" w:rsidP="00253A8D">
      <w:pPr>
        <w:pStyle w:val="Heading2"/>
        <w:spacing w:before="0" w:after="0"/>
        <w:jc w:val="right"/>
        <w:rPr>
          <w:sz w:val="28"/>
          <w:szCs w:val="28"/>
        </w:rPr>
      </w:pPr>
      <w:r w:rsidRPr="00253A8D">
        <w:rPr>
          <w:sz w:val="28"/>
          <w:szCs w:val="28"/>
        </w:rPr>
        <w:t>Crawley and East Grinstead</w:t>
      </w:r>
    </w:p>
    <w:p w14:paraId="25BC2AD5" w14:textId="167F380E" w:rsidR="00D15418" w:rsidRDefault="00BE1EB7" w:rsidP="00253A8D">
      <w:pPr>
        <w:pStyle w:val="Heading2"/>
        <w:spacing w:before="0" w:after="0"/>
        <w:jc w:val="right"/>
      </w:pPr>
      <w:r w:rsidRPr="00253A8D">
        <w:rPr>
          <w:sz w:val="28"/>
          <w:szCs w:val="28"/>
        </w:rPr>
        <w:t>Branch of Parkinson’s UK</w:t>
      </w:r>
    </w:p>
    <w:p w14:paraId="7D760DA1" w14:textId="77777777" w:rsidR="00D15418" w:rsidRDefault="00D15418" w:rsidP="00901E9C">
      <w:pPr>
        <w:jc w:val="both"/>
      </w:pPr>
    </w:p>
    <w:p w14:paraId="7C63991F" w14:textId="77777777" w:rsidR="00D15418" w:rsidRDefault="00D15418" w:rsidP="00901E9C">
      <w:pPr>
        <w:jc w:val="both"/>
      </w:pPr>
    </w:p>
    <w:p w14:paraId="48BB5D52" w14:textId="77777777" w:rsidR="00D15418" w:rsidRDefault="00D15418" w:rsidP="00D15418">
      <w:pPr>
        <w:pStyle w:val="Heading2"/>
        <w:spacing w:before="0" w:after="0"/>
        <w:rPr>
          <w:sz w:val="24"/>
          <w:szCs w:val="24"/>
          <w:u w:val="single"/>
        </w:rPr>
      </w:pPr>
    </w:p>
    <w:p w14:paraId="7DE7C90E" w14:textId="77777777" w:rsidR="00D15418" w:rsidRDefault="00D15418" w:rsidP="00D15418">
      <w:pPr>
        <w:pStyle w:val="Heading2"/>
        <w:spacing w:before="0" w:after="0"/>
        <w:rPr>
          <w:sz w:val="24"/>
          <w:szCs w:val="24"/>
          <w:u w:val="single"/>
        </w:rPr>
      </w:pPr>
    </w:p>
    <w:p w14:paraId="209478A5" w14:textId="77777777" w:rsidR="00D15418" w:rsidRDefault="00D15418" w:rsidP="00D15418">
      <w:pPr>
        <w:pStyle w:val="Heading2"/>
        <w:spacing w:before="0" w:after="0"/>
        <w:rPr>
          <w:sz w:val="24"/>
          <w:szCs w:val="24"/>
          <w:u w:val="single"/>
        </w:rPr>
      </w:pPr>
    </w:p>
    <w:p w14:paraId="1CB9EE35" w14:textId="77777777" w:rsidR="00AE0841" w:rsidRDefault="00AE0841" w:rsidP="00AE0841">
      <w:pPr>
        <w:pStyle w:val="Heading2"/>
        <w:spacing w:before="0" w:after="0"/>
        <w:rPr>
          <w:sz w:val="24"/>
          <w:szCs w:val="24"/>
          <w:u w:val="single"/>
        </w:rPr>
      </w:pPr>
    </w:p>
    <w:p w14:paraId="06D36106" w14:textId="44DD96D1" w:rsidR="00D15418" w:rsidRPr="00DC6110" w:rsidRDefault="00D15418" w:rsidP="00AE0841">
      <w:pPr>
        <w:pStyle w:val="Heading2"/>
        <w:spacing w:before="0" w:after="0"/>
        <w:rPr>
          <w:sz w:val="24"/>
          <w:szCs w:val="24"/>
          <w:u w:val="single"/>
        </w:rPr>
      </w:pPr>
      <w:r w:rsidRPr="00DC6110">
        <w:rPr>
          <w:sz w:val="24"/>
          <w:szCs w:val="24"/>
          <w:u w:val="single"/>
        </w:rPr>
        <w:t>Christmas lunch – 6</w:t>
      </w:r>
      <w:r w:rsidRPr="00DC6110">
        <w:rPr>
          <w:sz w:val="24"/>
          <w:szCs w:val="24"/>
          <w:u w:val="single"/>
          <w:vertAlign w:val="superscript"/>
        </w:rPr>
        <w:t>th</w:t>
      </w:r>
      <w:r w:rsidRPr="00DC6110">
        <w:rPr>
          <w:sz w:val="24"/>
          <w:szCs w:val="24"/>
          <w:u w:val="single"/>
        </w:rPr>
        <w:t xml:space="preserve"> December 2023 12:00 for 12:30.</w:t>
      </w:r>
    </w:p>
    <w:p w14:paraId="16508B01" w14:textId="7B16FB90" w:rsidR="00D15418" w:rsidRPr="00DB6A25" w:rsidRDefault="00D15418" w:rsidP="00AE0841">
      <w:pPr>
        <w:pStyle w:val="Heading2"/>
        <w:spacing w:before="0" w:after="0"/>
      </w:pPr>
      <w:r w:rsidRPr="00DC6110">
        <w:rPr>
          <w:sz w:val="24"/>
          <w:szCs w:val="24"/>
          <w:u w:val="single"/>
        </w:rPr>
        <w:t>Old Dunnings Mill, Dunnings Road, East Grinstead, RH19 4AT</w:t>
      </w:r>
    </w:p>
    <w:sectPr w:rsidR="00D15418" w:rsidRPr="00DB6A25" w:rsidSect="00A12273">
      <w:headerReference w:type="default" r:id="rId10"/>
      <w:pgSz w:w="11906" w:h="16838" w:code="9"/>
      <w:pgMar w:top="284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D0185" w14:textId="77777777" w:rsidR="008A6942" w:rsidRDefault="008A6942" w:rsidP="007D2655">
      <w:r>
        <w:separator/>
      </w:r>
    </w:p>
  </w:endnote>
  <w:endnote w:type="continuationSeparator" w:id="0">
    <w:p w14:paraId="61649E6E" w14:textId="77777777" w:rsidR="008A6942" w:rsidRDefault="008A6942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FE831" w14:textId="77777777" w:rsidR="008A6942" w:rsidRDefault="008A6942" w:rsidP="007D2655">
      <w:r>
        <w:separator/>
      </w:r>
    </w:p>
  </w:footnote>
  <w:footnote w:type="continuationSeparator" w:id="0">
    <w:p w14:paraId="54AD0232" w14:textId="77777777" w:rsidR="008A6942" w:rsidRDefault="008A6942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E678E" w14:textId="77777777" w:rsidR="007D2655" w:rsidRDefault="00C57965">
    <w:pPr>
      <w:pStyle w:val="Header"/>
    </w:pPr>
    <w:r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D1D39E6" wp14:editId="2542F35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7774D8F" id="Rectangle 7" o:spid="_x0000_s1026" alt="&quot;&quot;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g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YAAAAAEAAgBgAAAAAQACOEJJTQQmAAAAAAAOAAAAAAAAAAAAAD+AAAA4QklNA/IAAAAA&#10;AAoAAP///////wAAOEJJTQQNAAAAAAAEAAAAW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EIAAAAABSZ2h0bG9uZwAAAz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9OEJJTQQMAAAAAA+2AAAAAQAAAHwA&#10;AACgAAABdAAA6IAAAA+aABgAAf/Y/+0ADEFkb2JlX0NNAAH/7gAOQWRvYmUAZIAAAAAB/9sAhAAM&#10;CAgICQgMCQkMEQsKCxEVDwwMDxUYExMVExMYEQwMDAwMDBEMDAwMDAwMDAwMDAwMDAwMDAwMDAwM&#10;DAwMDAwMAQ0LCw0ODRAODhAUDg4OFBQODg4OFBEMDAwMDBERDAwMDAwMEQwMDAwMDAwMDAwMDAwM&#10;DAwMDAwMDAwMDAwMDAz/wAARCACgAHw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D0iaHR0cDovL25zLmFkb2JlLmNvbS94YXA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942"/>
    <w:rsid w:val="00003534"/>
    <w:rsid w:val="0000408A"/>
    <w:rsid w:val="00033963"/>
    <w:rsid w:val="00054546"/>
    <w:rsid w:val="00071F22"/>
    <w:rsid w:val="0009343A"/>
    <w:rsid w:val="00094F88"/>
    <w:rsid w:val="000A1B62"/>
    <w:rsid w:val="000A2D20"/>
    <w:rsid w:val="000E04F4"/>
    <w:rsid w:val="001004FE"/>
    <w:rsid w:val="00115F5A"/>
    <w:rsid w:val="001206D0"/>
    <w:rsid w:val="00136924"/>
    <w:rsid w:val="001605AC"/>
    <w:rsid w:val="001C6DBE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53A8D"/>
    <w:rsid w:val="00261586"/>
    <w:rsid w:val="002737FF"/>
    <w:rsid w:val="00275C63"/>
    <w:rsid w:val="002A6E6D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67378"/>
    <w:rsid w:val="003954CD"/>
    <w:rsid w:val="003A1A9B"/>
    <w:rsid w:val="003B5FE5"/>
    <w:rsid w:val="003C3164"/>
    <w:rsid w:val="003E3395"/>
    <w:rsid w:val="003F142C"/>
    <w:rsid w:val="0041320C"/>
    <w:rsid w:val="00426A41"/>
    <w:rsid w:val="004515F3"/>
    <w:rsid w:val="00466095"/>
    <w:rsid w:val="00473A89"/>
    <w:rsid w:val="00473D4A"/>
    <w:rsid w:val="004A3482"/>
    <w:rsid w:val="004A3DB4"/>
    <w:rsid w:val="004A7224"/>
    <w:rsid w:val="004D2D71"/>
    <w:rsid w:val="004F55AB"/>
    <w:rsid w:val="00506E4E"/>
    <w:rsid w:val="00523E52"/>
    <w:rsid w:val="005338E7"/>
    <w:rsid w:val="00556DE2"/>
    <w:rsid w:val="00570128"/>
    <w:rsid w:val="0059124B"/>
    <w:rsid w:val="00595FB1"/>
    <w:rsid w:val="005B4FB5"/>
    <w:rsid w:val="005D1BC3"/>
    <w:rsid w:val="005D5B92"/>
    <w:rsid w:val="005E3AC2"/>
    <w:rsid w:val="00600AE8"/>
    <w:rsid w:val="006040F4"/>
    <w:rsid w:val="006351BF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6F0A74"/>
    <w:rsid w:val="00700C24"/>
    <w:rsid w:val="00701945"/>
    <w:rsid w:val="007228E8"/>
    <w:rsid w:val="007538BA"/>
    <w:rsid w:val="007627EB"/>
    <w:rsid w:val="00767422"/>
    <w:rsid w:val="00777506"/>
    <w:rsid w:val="007959E5"/>
    <w:rsid w:val="007B5287"/>
    <w:rsid w:val="007C3379"/>
    <w:rsid w:val="007D1A2E"/>
    <w:rsid w:val="007D2655"/>
    <w:rsid w:val="007F0275"/>
    <w:rsid w:val="007F19F5"/>
    <w:rsid w:val="008077C2"/>
    <w:rsid w:val="0082129F"/>
    <w:rsid w:val="008313FC"/>
    <w:rsid w:val="00852806"/>
    <w:rsid w:val="008A6942"/>
    <w:rsid w:val="008B3005"/>
    <w:rsid w:val="008B3E4B"/>
    <w:rsid w:val="008C256C"/>
    <w:rsid w:val="008C6C51"/>
    <w:rsid w:val="008E7E1E"/>
    <w:rsid w:val="00901451"/>
    <w:rsid w:val="00901E9C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12273"/>
    <w:rsid w:val="00A26F62"/>
    <w:rsid w:val="00A36278"/>
    <w:rsid w:val="00A52F99"/>
    <w:rsid w:val="00A75DD4"/>
    <w:rsid w:val="00A81E29"/>
    <w:rsid w:val="00A874C1"/>
    <w:rsid w:val="00AB2A7F"/>
    <w:rsid w:val="00AB420F"/>
    <w:rsid w:val="00AC4848"/>
    <w:rsid w:val="00AE0841"/>
    <w:rsid w:val="00AE5D3E"/>
    <w:rsid w:val="00AF59BB"/>
    <w:rsid w:val="00B05680"/>
    <w:rsid w:val="00B441D2"/>
    <w:rsid w:val="00B517E0"/>
    <w:rsid w:val="00B53A5D"/>
    <w:rsid w:val="00B713AB"/>
    <w:rsid w:val="00B73E11"/>
    <w:rsid w:val="00BA467B"/>
    <w:rsid w:val="00BC7765"/>
    <w:rsid w:val="00BD2FC9"/>
    <w:rsid w:val="00BD4EAA"/>
    <w:rsid w:val="00BE1EB7"/>
    <w:rsid w:val="00C16FBA"/>
    <w:rsid w:val="00C25DF1"/>
    <w:rsid w:val="00C27186"/>
    <w:rsid w:val="00C32A69"/>
    <w:rsid w:val="00C35A13"/>
    <w:rsid w:val="00C464E2"/>
    <w:rsid w:val="00C50E21"/>
    <w:rsid w:val="00C571AB"/>
    <w:rsid w:val="00C57965"/>
    <w:rsid w:val="00C62806"/>
    <w:rsid w:val="00C93DE1"/>
    <w:rsid w:val="00CF35EE"/>
    <w:rsid w:val="00D03E9C"/>
    <w:rsid w:val="00D15418"/>
    <w:rsid w:val="00D246B4"/>
    <w:rsid w:val="00D25CF5"/>
    <w:rsid w:val="00D3319F"/>
    <w:rsid w:val="00D513B2"/>
    <w:rsid w:val="00D66A98"/>
    <w:rsid w:val="00D81EC6"/>
    <w:rsid w:val="00DA6120"/>
    <w:rsid w:val="00DB6A25"/>
    <w:rsid w:val="00DC4C0A"/>
    <w:rsid w:val="00DC5EA3"/>
    <w:rsid w:val="00DF5D26"/>
    <w:rsid w:val="00E14F6F"/>
    <w:rsid w:val="00E26B7A"/>
    <w:rsid w:val="00E3285C"/>
    <w:rsid w:val="00E36121"/>
    <w:rsid w:val="00E51913"/>
    <w:rsid w:val="00E6517F"/>
    <w:rsid w:val="00E741FB"/>
    <w:rsid w:val="00E90185"/>
    <w:rsid w:val="00E977CA"/>
    <w:rsid w:val="00EB5F2A"/>
    <w:rsid w:val="00EE3976"/>
    <w:rsid w:val="00F06FC8"/>
    <w:rsid w:val="00F12FE4"/>
    <w:rsid w:val="00F17307"/>
    <w:rsid w:val="00F2499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B12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476D" w:themeColor="text2"/>
        <w:sz w:val="26"/>
        <w:szCs w:val="26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40F"/>
  </w:style>
  <w:style w:type="paragraph" w:styleId="Heading1">
    <w:name w:val="heading 1"/>
    <w:basedOn w:val="Normal"/>
    <w:next w:val="Normal"/>
    <w:link w:val="Heading1Char"/>
    <w:uiPriority w:val="9"/>
    <w:qFormat/>
    <w:rsid w:val="006531A4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6517F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caps/>
      <w:color w:val="B10000" w:themeColor="background2"/>
      <w:sz w:val="50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31A4"/>
    <w:pPr>
      <w:spacing w:before="2160" w:line="216" w:lineRule="auto"/>
      <w:contextualSpacing/>
    </w:pPr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31A4"/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  <w:lang w:val="en-US"/>
    </w:rPr>
  </w:style>
  <w:style w:type="table" w:styleId="TableGrid">
    <w:name w:val="Table Grid"/>
    <w:basedOn w:val="TableNormal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531A4"/>
    <w:rPr>
      <w:spacing w:val="14"/>
      <w:sz w:val="4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E6517F"/>
    <w:rPr>
      <w:rFonts w:asciiTheme="majorHAnsi" w:eastAsiaTheme="majorEastAsia" w:hAnsiTheme="majorHAnsi" w:cstheme="majorBidi"/>
      <w:b/>
      <w:caps/>
      <w:color w:val="B10000" w:themeColor="background2"/>
      <w:sz w:val="5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312881"/>
  </w:style>
  <w:style w:type="character" w:customStyle="1" w:styleId="HeaderChar">
    <w:name w:val="Header Char"/>
    <w:basedOn w:val="DefaultParagraphFont"/>
    <w:link w:val="Header"/>
    <w:uiPriority w:val="99"/>
    <w:semiHidden/>
    <w:rsid w:val="00312881"/>
    <w:rPr>
      <w:lang w:val="en-US"/>
    </w:rPr>
  </w:style>
  <w:style w:type="paragraph" w:styleId="Footer">
    <w:name w:val="footer"/>
    <w:basedOn w:val="Normal"/>
    <w:link w:val="FooterChar"/>
    <w:uiPriority w:val="99"/>
    <w:semiHidden/>
    <w:rsid w:val="00312881"/>
  </w:style>
  <w:style w:type="character" w:customStyle="1" w:styleId="FooterChar">
    <w:name w:val="Footer Char"/>
    <w:basedOn w:val="DefaultParagraphFont"/>
    <w:link w:val="Footer"/>
    <w:uiPriority w:val="99"/>
    <w:semiHidden/>
    <w:rsid w:val="0031288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jul\AppData\Roaming\Microsoft\Templates\Winter%20festive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2A2D1C75274F9CA531D9B34B881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CC024-62FA-4834-A438-184E0B3D1F72}"/>
      </w:docPartPr>
      <w:docPartBody>
        <w:p w:rsidR="00040437" w:rsidRDefault="00040437">
          <w:pPr>
            <w:pStyle w:val="872A2D1C75274F9CA531D9B34B881112"/>
          </w:pPr>
          <w:r w:rsidRPr="002B2BD1">
            <w:rPr>
              <w:lang w:bidi="en-GB"/>
            </w:rPr>
            <w:t>main course</w:t>
          </w:r>
        </w:p>
      </w:docPartBody>
    </w:docPart>
    <w:docPart>
      <w:docPartPr>
        <w:name w:val="D58AE93B321B4469B12FB29D0E054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86789-AC15-485B-8FB0-BFA612B02718}"/>
      </w:docPartPr>
      <w:docPartBody>
        <w:p w:rsidR="00040437" w:rsidRDefault="00040437">
          <w:pPr>
            <w:pStyle w:val="D58AE93B321B4469B12FB29D0E054448"/>
          </w:pPr>
          <w:r w:rsidRPr="002B2BD1">
            <w:rPr>
              <w:lang w:bidi="en-GB"/>
            </w:rPr>
            <w:t>Dessert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437"/>
    <w:rsid w:val="00040437"/>
    <w:rsid w:val="00F1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contextualSpacing/>
      <w:jc w:val="center"/>
      <w:outlineLvl w:val="0"/>
    </w:pPr>
    <w:rPr>
      <w:rFonts w:eastAsiaTheme="minorHAnsi"/>
      <w:color w:val="44546A" w:themeColor="text2"/>
      <w:spacing w:val="14"/>
      <w:kern w:val="0"/>
      <w:sz w:val="42"/>
      <w:szCs w:val="26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9531DB72974FA58727115F607864DF">
    <w:name w:val="AF9531DB72974FA58727115F607864DF"/>
    <w:rsid w:val="00F123CB"/>
  </w:style>
  <w:style w:type="paragraph" w:customStyle="1" w:styleId="CC35ECEF42294884B8A55C9F611AE624">
    <w:name w:val="CC35ECEF42294884B8A55C9F611AE624"/>
    <w:rsid w:val="00F123CB"/>
  </w:style>
  <w:style w:type="paragraph" w:customStyle="1" w:styleId="872A2D1C75274F9CA531D9B34B881112">
    <w:name w:val="872A2D1C75274F9CA531D9B34B881112"/>
  </w:style>
  <w:style w:type="paragraph" w:customStyle="1" w:styleId="D58AE93B321B4469B12FB29D0E054448">
    <w:name w:val="D58AE93B321B4469B12FB29D0E054448"/>
  </w:style>
  <w:style w:type="paragraph" w:customStyle="1" w:styleId="3CF27B1667E747C1B9DB2BDF34B1F4F4">
    <w:name w:val="3CF27B1667E747C1B9DB2BDF34B1F4F4"/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HAnsi"/>
      <w:color w:val="44546A" w:themeColor="text2"/>
      <w:spacing w:val="14"/>
      <w:kern w:val="0"/>
      <w:sz w:val="42"/>
      <w:szCs w:val="26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84605D-E6D9-4F45-911F-25FE6A2F22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Winter festive party menu</Template>
  <TotalTime>0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2023-09-25T13:04:00Z</dcterms:created>
  <dcterms:modified xsi:type="dcterms:W3CDTF">2023-09-25T15:22:00Z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